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3BD119" w14:textId="63B9D889" w:rsidR="00995622" w:rsidRDefault="00995622">
      <w:pPr>
        <w:rPr>
          <w:b/>
        </w:rPr>
      </w:pPr>
      <w:r>
        <w:rPr>
          <w:b/>
        </w:rPr>
        <w:t>Allderdice PTO Meeting</w:t>
      </w:r>
      <w:r w:rsidR="00B72BC7">
        <w:rPr>
          <w:b/>
        </w:rPr>
        <w:t xml:space="preserve"> Minutes</w:t>
      </w:r>
      <w:r>
        <w:rPr>
          <w:b/>
        </w:rPr>
        <w:t>, Thursday November 8, 2018, 6 pm</w:t>
      </w:r>
    </w:p>
    <w:p w14:paraId="712EACE4" w14:textId="03334185" w:rsidR="00995622" w:rsidRDefault="00995622">
      <w:r>
        <w:t>1.  President Amy Constantine opened the meeting</w:t>
      </w:r>
    </w:p>
    <w:p w14:paraId="60654F33" w14:textId="2D9F46FD" w:rsidR="005614B4" w:rsidRDefault="005614B4" w:rsidP="005614B4">
      <w:pPr>
        <w:ind w:firstLine="720"/>
      </w:pPr>
      <w:r>
        <w:t xml:space="preserve">a.  President Constantine began with a moment of silence in memory of the victims killed at Tree of Life.  </w:t>
      </w:r>
    </w:p>
    <w:p w14:paraId="22460BA1" w14:textId="291482C0" w:rsidR="005614B4" w:rsidRDefault="005614B4">
      <w:r>
        <w:tab/>
        <w:t xml:space="preserve">b.  And </w:t>
      </w:r>
      <w:r w:rsidR="00B72BC7">
        <w:t xml:space="preserve">recognized </w:t>
      </w:r>
      <w:r>
        <w:t>the Allderdice students who organized the Saturday October 27</w:t>
      </w:r>
      <w:r w:rsidRPr="005614B4">
        <w:rPr>
          <w:vertAlign w:val="superscript"/>
        </w:rPr>
        <w:t>th</w:t>
      </w:r>
      <w:r>
        <w:t xml:space="preserve"> memorial at Forbes and Murray Avenues.</w:t>
      </w:r>
    </w:p>
    <w:p w14:paraId="0C386232" w14:textId="2EDD7608" w:rsidR="00995622" w:rsidRPr="00995622" w:rsidRDefault="00995622">
      <w:r>
        <w:t xml:space="preserve">2.  </w:t>
      </w:r>
      <w:r w:rsidR="00AB0801">
        <w:t xml:space="preserve">October </w:t>
      </w:r>
      <w:r w:rsidR="005614B4">
        <w:t>Minutes approved.</w:t>
      </w:r>
    </w:p>
    <w:p w14:paraId="121F2050" w14:textId="421081B2" w:rsidR="00834F84" w:rsidRDefault="005614B4">
      <w:r>
        <w:t>3.  Janet Kinnane filled in with the Treasurer’s report:</w:t>
      </w:r>
      <w:r w:rsidR="00995622" w:rsidRPr="005614B4">
        <w:t xml:space="preserve"> </w:t>
      </w:r>
      <w:r w:rsidRPr="005614B4">
        <w:t>$2,500 Spi</w:t>
      </w:r>
      <w:r w:rsidR="007F5D7D">
        <w:t>ri</w:t>
      </w:r>
      <w:r w:rsidRPr="005614B4">
        <w:t>twear.  $1,000  Balance, $9,046 and no change to Dragon Spirit Account</w:t>
      </w:r>
    </w:p>
    <w:p w14:paraId="1A0CE0FB" w14:textId="7CC73FCF" w:rsidR="005614B4" w:rsidRDefault="00AB0801">
      <w:r>
        <w:t>4.  Dr. Mc</w:t>
      </w:r>
      <w:r w:rsidR="005614B4">
        <w:t>Coy – Principal’s report</w:t>
      </w:r>
    </w:p>
    <w:p w14:paraId="692DC4D3" w14:textId="2FCB769F" w:rsidR="005614B4" w:rsidRDefault="005614B4">
      <w:r>
        <w:tab/>
        <w:t>a.  Football team and girls</w:t>
      </w:r>
      <w:r w:rsidR="007F5D7D">
        <w:t>’</w:t>
      </w:r>
      <w:r>
        <w:t xml:space="preserve"> volleyball won the</w:t>
      </w:r>
      <w:r w:rsidR="000147EB">
        <w:t>ir</w:t>
      </w:r>
      <w:r>
        <w:t xml:space="preserve"> championships.  The cross country team won the state championship.  </w:t>
      </w:r>
      <w:r w:rsidR="007F5D7D">
        <w:t xml:space="preserve">(One other winner) of the </w:t>
      </w:r>
      <w:r>
        <w:t>WPIAL</w:t>
      </w:r>
    </w:p>
    <w:p w14:paraId="441160D4" w14:textId="5F342676" w:rsidR="005614B4" w:rsidRDefault="005614B4">
      <w:r>
        <w:tab/>
        <w:t xml:space="preserve">b.  October Halloween Dance was a great success and the </w:t>
      </w:r>
      <w:proofErr w:type="spellStart"/>
      <w:r w:rsidR="000147EB" w:rsidRPr="000147EB">
        <w:rPr>
          <w:rFonts w:cs="Arial"/>
          <w:color w:val="403F42"/>
          <w:shd w:val="clear" w:color="auto" w:fill="FFFFFF"/>
        </w:rPr>
        <w:t>BSU</w:t>
      </w:r>
      <w:proofErr w:type="spellEnd"/>
      <w:r w:rsidR="000147EB" w:rsidRPr="000147EB">
        <w:rPr>
          <w:rFonts w:cs="Arial"/>
          <w:color w:val="403F42"/>
          <w:shd w:val="clear" w:color="auto" w:fill="FFFFFF"/>
        </w:rPr>
        <w:t>/</w:t>
      </w:r>
      <w:proofErr w:type="spellStart"/>
      <w:r w:rsidR="000147EB" w:rsidRPr="000147EB">
        <w:rPr>
          <w:rFonts w:cs="Arial"/>
          <w:color w:val="403F42"/>
          <w:shd w:val="clear" w:color="auto" w:fill="FFFFFF"/>
        </w:rPr>
        <w:t>AACAS</w:t>
      </w:r>
      <w:proofErr w:type="spellEnd"/>
      <w:r w:rsidR="000147EB">
        <w:rPr>
          <w:rFonts w:ascii="Arial" w:hAnsi="Arial" w:cs="Arial"/>
          <w:color w:val="403F42"/>
          <w:shd w:val="clear" w:color="auto" w:fill="FFFFFF"/>
        </w:rPr>
        <w:t xml:space="preserve"> </w:t>
      </w:r>
      <w:r>
        <w:t>students did a great job organizing</w:t>
      </w:r>
    </w:p>
    <w:p w14:paraId="7974BD5E" w14:textId="122ED1B6" w:rsidR="005614B4" w:rsidRDefault="005614B4">
      <w:r>
        <w:tab/>
        <w:t xml:space="preserve">c. </w:t>
      </w:r>
      <w:r w:rsidR="00AB0801">
        <w:t xml:space="preserve"> </w:t>
      </w:r>
      <w:r>
        <w:t>Dec. 8</w:t>
      </w:r>
      <w:r w:rsidRPr="005614B4">
        <w:rPr>
          <w:vertAlign w:val="superscript"/>
        </w:rPr>
        <w:t>th</w:t>
      </w:r>
      <w:r>
        <w:t>, fall semi-formal at the William Penn</w:t>
      </w:r>
    </w:p>
    <w:p w14:paraId="523CBDA6" w14:textId="1499E27C" w:rsidR="005614B4" w:rsidRDefault="005614B4">
      <w:r>
        <w:tab/>
        <w:t xml:space="preserve">d.  Challenge program came in to talk about the connections of high school </w:t>
      </w:r>
      <w:r w:rsidR="000147EB">
        <w:t>and the</w:t>
      </w:r>
      <w:r>
        <w:t xml:space="preserve"> business world and g</w:t>
      </w:r>
      <w:r w:rsidR="000147EB">
        <w:t>a</w:t>
      </w:r>
      <w:r>
        <w:t>ve away $2,000 to students.</w:t>
      </w:r>
    </w:p>
    <w:p w14:paraId="1B9B414C" w14:textId="13EF9749" w:rsidR="005614B4" w:rsidRDefault="005614B4">
      <w:r>
        <w:tab/>
        <w:t xml:space="preserve">e.  </w:t>
      </w:r>
      <w:r w:rsidR="00D73E87">
        <w:t>Good start to the year, all going well.</w:t>
      </w:r>
    </w:p>
    <w:p w14:paraId="3AA23492" w14:textId="67376843" w:rsidR="00D73E87" w:rsidRDefault="00D73E87">
      <w:r>
        <w:t>5.  FACE Report – Jessica Porter</w:t>
      </w:r>
    </w:p>
    <w:p w14:paraId="25506CA4" w14:textId="52AFD731" w:rsidR="00D73E87" w:rsidRDefault="00D73E87">
      <w:r>
        <w:tab/>
        <w:t>a.  Class officers have been elected.</w:t>
      </w:r>
      <w:r w:rsidR="00106583">
        <w:tab/>
      </w:r>
    </w:p>
    <w:p w14:paraId="0E4FDE6C" w14:textId="33399F44" w:rsidR="00106583" w:rsidRDefault="00106583">
      <w:r>
        <w:tab/>
      </w:r>
      <w:r w:rsidR="000147EB">
        <w:t>b</w:t>
      </w:r>
      <w:r>
        <w:t xml:space="preserve">.  Will be offering Child Care by National Honor Society students </w:t>
      </w:r>
      <w:r w:rsidR="00635EE6">
        <w:t xml:space="preserve">at PTO meetings </w:t>
      </w:r>
    </w:p>
    <w:p w14:paraId="7BD73C98" w14:textId="333D5153" w:rsidR="00106583" w:rsidRDefault="000147EB">
      <w:r>
        <w:tab/>
        <w:t>c</w:t>
      </w:r>
      <w:r w:rsidR="00106583">
        <w:t>.  Multicultural dinner Dec. 13</w:t>
      </w:r>
      <w:proofErr w:type="gramStart"/>
      <w:r w:rsidR="00106583" w:rsidRPr="00106583">
        <w:rPr>
          <w:vertAlign w:val="superscript"/>
        </w:rPr>
        <w:t>th</w:t>
      </w:r>
      <w:r w:rsidR="00106583">
        <w:t xml:space="preserve"> </w:t>
      </w:r>
      <w:r w:rsidR="00635EE6">
        <w:t xml:space="preserve"> -</w:t>
      </w:r>
      <w:proofErr w:type="gramEnd"/>
      <w:r w:rsidR="00106583">
        <w:t xml:space="preserve"> FACE will reach out to Global</w:t>
      </w:r>
      <w:r w:rsidR="00635EE6">
        <w:t xml:space="preserve"> Minds</w:t>
      </w:r>
    </w:p>
    <w:p w14:paraId="36B9B867" w14:textId="28CC9940" w:rsidR="00106583" w:rsidRDefault="000147EB">
      <w:r>
        <w:tab/>
        <w:t>d</w:t>
      </w:r>
      <w:r w:rsidR="00106583">
        <w:t xml:space="preserve">.  Discover Allderdice is next week, November 15th, 5:30 – 7:30.  </w:t>
      </w:r>
    </w:p>
    <w:p w14:paraId="3F4C843E" w14:textId="74D5B16A" w:rsidR="00106583" w:rsidRDefault="000147EB">
      <w:r>
        <w:tab/>
        <w:t>e</w:t>
      </w:r>
      <w:r w:rsidR="00106583">
        <w:t xml:space="preserve">.  </w:t>
      </w:r>
      <w:r>
        <w:t xml:space="preserve">The </w:t>
      </w:r>
      <w:r w:rsidR="00106583">
        <w:t xml:space="preserve">Importance of Being Earnest is the fall play </w:t>
      </w:r>
      <w:r w:rsidR="00AB0801">
        <w:t xml:space="preserve">and </w:t>
      </w:r>
      <w:r w:rsidR="00106583">
        <w:t>is opening after Discover Allderdice</w:t>
      </w:r>
      <w:r w:rsidR="00AB0801">
        <w:t xml:space="preserve"> event</w:t>
      </w:r>
      <w:r w:rsidR="00106583">
        <w:t xml:space="preserve">.  PTO will </w:t>
      </w:r>
      <w:r w:rsidR="00AB0801">
        <w:t xml:space="preserve">have a </w:t>
      </w:r>
      <w:r w:rsidR="00106583">
        <w:t>table at Discover Allderdice and sell</w:t>
      </w:r>
      <w:r w:rsidR="00AB0801">
        <w:t xml:space="preserve"> </w:t>
      </w:r>
      <w:r w:rsidR="00106583">
        <w:t>Spirit Wear.</w:t>
      </w:r>
      <w:r w:rsidR="00CB0C0E">
        <w:t xml:space="preserve">  </w:t>
      </w:r>
      <w:r w:rsidR="00834F84">
        <w:t xml:space="preserve">Also t-shirts with </w:t>
      </w:r>
      <w:r w:rsidR="00CB0C0E">
        <w:t>Be Strong, Be Strong, Be Strengthened and community in Hebrew</w:t>
      </w:r>
      <w:r w:rsidR="00834F84">
        <w:t xml:space="preserve"> will be sold</w:t>
      </w:r>
      <w:r w:rsidR="00CB0C0E">
        <w:t>.</w:t>
      </w:r>
    </w:p>
    <w:p w14:paraId="6203A5EC" w14:textId="6A2C78B5" w:rsidR="00CB0C0E" w:rsidRDefault="000147EB">
      <w:r>
        <w:lastRenderedPageBreak/>
        <w:tab/>
        <w:t>f</w:t>
      </w:r>
      <w:r w:rsidR="00CB0C0E">
        <w:t>.  On November 19 – panel on how to cope with trauma with parents and speakers.  6:00 – 7:30 p.m.  Open to all.</w:t>
      </w:r>
    </w:p>
    <w:p w14:paraId="2F01C98E" w14:textId="15A861BF" w:rsidR="00CB0C0E" w:rsidRDefault="000147EB">
      <w:r>
        <w:tab/>
        <w:t>g</w:t>
      </w:r>
      <w:r w:rsidR="00CB0C0E">
        <w:t xml:space="preserve">.  </w:t>
      </w:r>
      <w:r>
        <w:t xml:space="preserve">A discussion was held </w:t>
      </w:r>
      <w:r w:rsidR="00CB0C0E">
        <w:t>about the school being a place to respond to trauma and National Children’s Support Network for trauma and identifying kids affected by trauma and</w:t>
      </w:r>
      <w:r w:rsidR="00834F84">
        <w:t xml:space="preserve"> how to be trained.  Would Allderdice </w:t>
      </w:r>
      <w:r w:rsidR="00CB0C0E">
        <w:t xml:space="preserve">teachers support </w:t>
      </w:r>
      <w:r w:rsidR="00834F84">
        <w:t xml:space="preserve">being </w:t>
      </w:r>
      <w:r w:rsidR="00CB0C0E">
        <w:t>train</w:t>
      </w:r>
      <w:r w:rsidR="00834F84">
        <w:t>ed</w:t>
      </w:r>
      <w:r w:rsidR="00CB0C0E">
        <w:t xml:space="preserve">?  </w:t>
      </w:r>
      <w:r>
        <w:t xml:space="preserve">Ms. </w:t>
      </w:r>
      <w:proofErr w:type="spellStart"/>
      <w:r>
        <w:t>Genter</w:t>
      </w:r>
      <w:proofErr w:type="spellEnd"/>
      <w:r>
        <w:t xml:space="preserve"> said </w:t>
      </w:r>
      <w:r w:rsidR="00CB0C0E">
        <w:t>the teachers received a lot of training on dealing with students from the district level.  District Student Services is working with Red Cross, UPMC, Jewish trauma team, Mathilda Theiss.  There</w:t>
      </w:r>
      <w:r w:rsidR="007F5D7D">
        <w:t xml:space="preserve"> </w:t>
      </w:r>
      <w:r w:rsidR="00CB0C0E">
        <w:t>is no</w:t>
      </w:r>
      <w:r>
        <w:t xml:space="preserve"> scheduled date for the training.</w:t>
      </w:r>
    </w:p>
    <w:p w14:paraId="557DE64C" w14:textId="42A04E71" w:rsidR="00CB0C0E" w:rsidRDefault="00CB0C0E">
      <w:r>
        <w:t>6.  PTO Business – thanks to those who sold SpiritWear</w:t>
      </w:r>
      <w:r w:rsidR="00641D81">
        <w:t xml:space="preserve"> – Janet Kinnane, Amanda Godley, Hope Begley and Noel Zuckerbraun.</w:t>
      </w:r>
    </w:p>
    <w:p w14:paraId="27F20625" w14:textId="796F9229" w:rsidR="00CB0C0E" w:rsidRDefault="00CB0C0E">
      <w:r>
        <w:t xml:space="preserve">7.  Community event – Janet Kinnane – </w:t>
      </w:r>
    </w:p>
    <w:p w14:paraId="4BD4B27B" w14:textId="226B3C85" w:rsidR="00CB0C0E" w:rsidRDefault="00CB0C0E">
      <w:r>
        <w:tab/>
        <w:t xml:space="preserve">a.  Tracy K. Smith, US Poet </w:t>
      </w:r>
      <w:r w:rsidR="007F5D7D">
        <w:t>Laureate</w:t>
      </w:r>
      <w:r>
        <w:t xml:space="preserve"> to Pittsburgh Carnegie Main Library on November 15</w:t>
      </w:r>
      <w:r w:rsidR="00AB0801">
        <w:t>.</w:t>
      </w:r>
      <w:r>
        <w:t xml:space="preserve"> </w:t>
      </w:r>
    </w:p>
    <w:p w14:paraId="53F0D982" w14:textId="386EEAB4" w:rsidR="00CB0C0E" w:rsidRDefault="00CB0C0E">
      <w:r>
        <w:tab/>
        <w:t>b.  Local writers to reflect and grieve on tragedy at Tree of Life and be in a community of writers</w:t>
      </w:r>
      <w:r w:rsidR="00AB0801">
        <w:t xml:space="preserve">, </w:t>
      </w:r>
      <w:r w:rsidR="00A30D3D">
        <w:t>December 10, 7 – 9 p.m.</w:t>
      </w:r>
    </w:p>
    <w:p w14:paraId="3382E90D" w14:textId="38E39257" w:rsidR="00A30D3D" w:rsidRDefault="00CB0C0E">
      <w:r>
        <w:tab/>
        <w:t xml:space="preserve">c.  Amy </w:t>
      </w:r>
      <w:r w:rsidR="00386EC1">
        <w:t>reminded everyone that</w:t>
      </w:r>
      <w:r>
        <w:t xml:space="preserve"> we will not have a December PTO meeting because it’s the </w:t>
      </w:r>
      <w:r w:rsidR="00386EC1">
        <w:t xml:space="preserve">night of the </w:t>
      </w:r>
      <w:r>
        <w:t>multicultural dinner.  Dr. McCoy reminded everyone that the winter concert is after the multicultural dinner.</w:t>
      </w:r>
    </w:p>
    <w:p w14:paraId="5952EDB0" w14:textId="40C5264C" w:rsidR="00A30D3D" w:rsidRDefault="00A30D3D">
      <w:r>
        <w:tab/>
        <w:t xml:space="preserve">d.  Dr. McCoy explained why the school/district decided that discussion of the tragedy </w:t>
      </w:r>
      <w:r w:rsidR="00837559">
        <w:t>at Tree</w:t>
      </w:r>
      <w:r>
        <w:t xml:space="preserve"> of Life would not be handled in individual classrooms.  It was handled through individual and other group settings and resources </w:t>
      </w:r>
      <w:r w:rsidR="00837559">
        <w:t>were available but not in class-</w:t>
      </w:r>
      <w:r>
        <w:t>wide discussions.</w:t>
      </w:r>
    </w:p>
    <w:p w14:paraId="61DDBE47" w14:textId="02E1FE31" w:rsidR="00CB0C0E" w:rsidRDefault="00A30D3D">
      <w:r>
        <w:tab/>
        <w:t xml:space="preserve">e.  </w:t>
      </w:r>
      <w:r w:rsidR="00AB0801">
        <w:t>School a</w:t>
      </w:r>
      <w:r>
        <w:t>ttendance was the same on Monday, October 29</w:t>
      </w:r>
      <w:r w:rsidRPr="00A30D3D">
        <w:rPr>
          <w:vertAlign w:val="superscript"/>
        </w:rPr>
        <w:t>th</w:t>
      </w:r>
      <w:r>
        <w:t xml:space="preserve">.  Not all kids live in the community.  There was a sense </w:t>
      </w:r>
      <w:r w:rsidR="00AB0801">
        <w:t xml:space="preserve">that </w:t>
      </w:r>
      <w:r>
        <w:t xml:space="preserve">regular attendance was important.  The media exposure was or could be overwhelming for many.  They met in safe groups.  Some kids here have been traumatized in different ways over the course of their lives and they have been very open about that.  Some students expressed other levels of understanding of what other kids and  even friends have experienced.  We had kids talk in a safe way.  We talked Sat. and Sunday morning as a district on what is the best approach to help kids feel better and move through.  Part was </w:t>
      </w:r>
      <w:r w:rsidR="007F5D7D">
        <w:t>allowing</w:t>
      </w:r>
      <w:r>
        <w:t xml:space="preserve"> kids to come and connecting kids to families.  We are getting kids today processing and will be processing for a long time.  What we wanted – kids did things at many different levels.  Dr. McCoy </w:t>
      </w:r>
      <w:r w:rsidR="00AB0801">
        <w:t xml:space="preserve">stated that </w:t>
      </w:r>
      <w:r>
        <w:t>the message to the students was not to not acknowledge it, but there were options before or after a class</w:t>
      </w:r>
      <w:r w:rsidR="00AB0801">
        <w:t xml:space="preserve">.  It was decided not </w:t>
      </w:r>
      <w:r>
        <w:t xml:space="preserve">to force teachers to put this on class agendas.  </w:t>
      </w:r>
      <w:r w:rsidR="00AB0801">
        <w:t>There were discussions about s</w:t>
      </w:r>
      <w:r>
        <w:t>afety and being more aware</w:t>
      </w:r>
      <w:r w:rsidR="00AB0801">
        <w:t xml:space="preserve"> and the </w:t>
      </w:r>
      <w:r>
        <w:t>A</w:t>
      </w:r>
      <w:r w:rsidR="00AB0801">
        <w:t xml:space="preserve">LICE </w:t>
      </w:r>
      <w:r>
        <w:t xml:space="preserve">drills.  </w:t>
      </w:r>
      <w:r w:rsidR="00B425CB">
        <w:t xml:space="preserve">Lots of discussion on </w:t>
      </w:r>
      <w:r w:rsidR="007F5D7D">
        <w:t>self-care</w:t>
      </w:r>
      <w:r w:rsidR="00B425CB">
        <w:t xml:space="preserve"> – rest, eat, sleep.  </w:t>
      </w:r>
    </w:p>
    <w:p w14:paraId="44168E72" w14:textId="749FE46C" w:rsidR="005C2486" w:rsidRDefault="00A30D3D">
      <w:r>
        <w:lastRenderedPageBreak/>
        <w:t xml:space="preserve">8.  Meeting adjourned.  Dr. McCoy opened the </w:t>
      </w:r>
      <w:proofErr w:type="spellStart"/>
      <w:r>
        <w:t>PSSC</w:t>
      </w:r>
      <w:proofErr w:type="spellEnd"/>
      <w:r>
        <w:t xml:space="preserve"> </w:t>
      </w:r>
      <w:r w:rsidR="00AB0801">
        <w:t xml:space="preserve">meeting </w:t>
      </w:r>
      <w:r>
        <w:t xml:space="preserve">on Equity, Race, and Culturally Responsive Teaching at Allderdice. </w:t>
      </w:r>
    </w:p>
    <w:p w14:paraId="014E0224" w14:textId="00236B33" w:rsidR="00386EC1" w:rsidRDefault="00386EC1" w:rsidP="005C2486">
      <w:pPr>
        <w:spacing w:line="360" w:lineRule="auto"/>
      </w:pPr>
      <w:r>
        <w:t xml:space="preserve">Next PTO Meeting </w:t>
      </w:r>
      <w:r w:rsidR="000147EB">
        <w:t xml:space="preserve">is </w:t>
      </w:r>
      <w:r>
        <w:t>January 10, 2019, 6 p</w:t>
      </w:r>
      <w:bookmarkStart w:id="0" w:name="_GoBack"/>
      <w:bookmarkEnd w:id="0"/>
      <w:r>
        <w:t>.m.</w:t>
      </w:r>
    </w:p>
    <w:p w14:paraId="583C52A7" w14:textId="3A363244" w:rsidR="00B50AD1" w:rsidRDefault="00B50AD1" w:rsidP="005C2486">
      <w:pPr>
        <w:spacing w:line="360" w:lineRule="auto"/>
      </w:pPr>
      <w:r>
        <w:t xml:space="preserve">Sabina </w:t>
      </w:r>
      <w:proofErr w:type="spellStart"/>
      <w:r>
        <w:t>Deitrick</w:t>
      </w:r>
      <w:proofErr w:type="spellEnd"/>
      <w:r>
        <w:t>, PTO Secretary</w:t>
      </w:r>
    </w:p>
    <w:p w14:paraId="4C332C00" w14:textId="67E49BEC" w:rsidR="00B50AD1" w:rsidRPr="005614B4" w:rsidRDefault="00CE5B85" w:rsidP="005C2486">
      <w:pPr>
        <w:spacing w:line="360" w:lineRule="auto"/>
      </w:pPr>
      <w:r>
        <w:t>November 8, 2018</w:t>
      </w:r>
    </w:p>
    <w:sectPr w:rsidR="00B50AD1" w:rsidRPr="005614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622"/>
    <w:rsid w:val="000147EB"/>
    <w:rsid w:val="00033919"/>
    <w:rsid w:val="00096281"/>
    <w:rsid w:val="00106583"/>
    <w:rsid w:val="00142E23"/>
    <w:rsid w:val="002F39F9"/>
    <w:rsid w:val="00386EC1"/>
    <w:rsid w:val="005614B4"/>
    <w:rsid w:val="005669EB"/>
    <w:rsid w:val="005C2486"/>
    <w:rsid w:val="00635EE6"/>
    <w:rsid w:val="00641D81"/>
    <w:rsid w:val="0066735D"/>
    <w:rsid w:val="00693AEE"/>
    <w:rsid w:val="007F5D7D"/>
    <w:rsid w:val="00834F84"/>
    <w:rsid w:val="00837559"/>
    <w:rsid w:val="008F2059"/>
    <w:rsid w:val="00995622"/>
    <w:rsid w:val="00A30D3D"/>
    <w:rsid w:val="00A43B06"/>
    <w:rsid w:val="00AB0801"/>
    <w:rsid w:val="00B425CB"/>
    <w:rsid w:val="00B50AD1"/>
    <w:rsid w:val="00B72BC7"/>
    <w:rsid w:val="00B94A66"/>
    <w:rsid w:val="00CA6A54"/>
    <w:rsid w:val="00CB0C0E"/>
    <w:rsid w:val="00CE5B85"/>
    <w:rsid w:val="00D73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18787"/>
  <w15:chartTrackingRefBased/>
  <w15:docId w15:val="{82245F94-B4AD-4A65-864B-E7A0E3496D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31074720</Template>
  <TotalTime>22</TotalTime>
  <Pages>2</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Deitrick, Sabina Eva</dc:creator>
  <cp:keywords/>
  <dc:description/>
  <cp:lastModifiedBy>Constantine, Amy</cp:lastModifiedBy>
  <cp:revision>9</cp:revision>
  <dcterms:created xsi:type="dcterms:W3CDTF">2019-01-03T15:15:00Z</dcterms:created>
  <dcterms:modified xsi:type="dcterms:W3CDTF">2019-01-04T12:54:00Z</dcterms:modified>
</cp:coreProperties>
</file>